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Feroleto Antico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